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68"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ind w:firstLine="630" w:firstLineChars="300"/>
              <w:rPr>
                <w:rFonts w:ascii="宋体" w:hAnsi="宋体" w:eastAsia="宋体"/>
                <w:sz w:val="21"/>
                <w:szCs w:val="21"/>
              </w:rPr>
            </w:pPr>
            <w:r>
              <w:rPr>
                <w:rFonts w:ascii="宋体" w:hAnsi="宋体" w:eastAsia="宋体"/>
                <w:sz w:val="21"/>
                <w:szCs w:val="21"/>
              </w:rPr>
              <w:t>省    市    县（区、市）    乡（镇、街道）      村（居委会）         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ind w:firstLine="630" w:firstLineChars="300"/>
              <w:rPr>
                <w:rFonts w:ascii="宋体" w:hAnsi="宋体" w:eastAsia="宋体"/>
                <w:b/>
                <w:bCs/>
                <w:sz w:val="21"/>
                <w:szCs w:val="21"/>
              </w:rPr>
            </w:pPr>
            <w:r>
              <w:rPr>
                <w:rFonts w:ascii="宋体" w:hAnsi="宋体" w:eastAsia="宋体"/>
                <w:sz w:val="21"/>
                <w:szCs w:val="21"/>
              </w:rPr>
              <w:t>省    市    县（区、市）        乡（镇、街道）           路    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4C3762"/>
    <w:rsid w:val="00734E45"/>
    <w:rsid w:val="007A45A3"/>
    <w:rsid w:val="008A54DF"/>
    <w:rsid w:val="00A122AD"/>
    <w:rsid w:val="00AF7DE7"/>
    <w:rsid w:val="00B549A8"/>
    <w:rsid w:val="00C67DC5"/>
    <w:rsid w:val="00D87163"/>
    <w:rsid w:val="00DB20A8"/>
    <w:rsid w:val="00E40B70"/>
    <w:rsid w:val="00F13236"/>
    <w:rsid w:val="00F638B3"/>
    <w:rsid w:val="1AF126A0"/>
    <w:rsid w:val="2CA5146E"/>
    <w:rsid w:val="44EB321A"/>
    <w:rsid w:val="69E54809"/>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imes New Roman" w:hAnsi="Times New Roman" w:eastAsia="仿宋_GB2312"/>
      <w:kern w:val="2"/>
      <w:sz w:val="18"/>
      <w:szCs w:val="18"/>
    </w:rPr>
  </w:style>
  <w:style w:type="character" w:customStyle="1" w:styleId="7">
    <w:name w:val="页脚 Char"/>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Company>Microsoft</Company>
  <Pages>2</Pages>
  <Words>85</Words>
  <Characters>491</Characters>
  <Lines>4</Lines>
  <Paragraphs>1</Paragraphs>
  <TotalTime>1</TotalTime>
  <ScaleCrop>false</ScaleCrop>
  <LinksUpToDate>false</LinksUpToDate>
  <CharactersWithSpaces>575</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魏雪</dc:creator>
  <cp:lastModifiedBy>魏雪</cp:lastModifiedBy>
  <dcterms:modified xsi:type="dcterms:W3CDTF">2020-10-13T08:37:06Z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